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F2FE03" w14:textId="77777777" w:rsidR="00657188" w:rsidRDefault="009C617B" w:rsidP="009F583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C0763BA" wp14:editId="6289979B">
                <wp:simplePos x="0" y="0"/>
                <wp:positionH relativeFrom="page">
                  <wp:posOffset>441960</wp:posOffset>
                </wp:positionH>
                <wp:positionV relativeFrom="page">
                  <wp:posOffset>2362200</wp:posOffset>
                </wp:positionV>
                <wp:extent cx="6812280" cy="6029960"/>
                <wp:effectExtent l="0" t="0" r="0" b="8890"/>
                <wp:wrapNone/>
                <wp:docPr id="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280" cy="602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ABEA3" w14:textId="77777777" w:rsidR="00434A90" w:rsidRPr="00D93D84" w:rsidRDefault="00D93D84" w:rsidP="009F583A">
                            <w:pPr>
                              <w:pStyle w:val="CompanyName"/>
                              <w:rPr>
                                <w:rFonts w:ascii="Algerian" w:hAnsi="Algerian"/>
                                <w:color w:val="4F6228" w:themeColor="accent3" w:themeShade="80"/>
                                <w:sz w:val="40"/>
                              </w:rPr>
                            </w:pPr>
                            <w:r w:rsidRPr="00D93D84">
                              <w:rPr>
                                <w:rFonts w:ascii="Algerian" w:hAnsi="Algerian"/>
                                <w:color w:val="4F6228" w:themeColor="accent3" w:themeShade="80"/>
                                <w:sz w:val="40"/>
                              </w:rPr>
                              <w:t>ST</w:t>
                            </w:r>
                            <w:r w:rsidR="00C16F2C">
                              <w:rPr>
                                <w:rFonts w:ascii="Algerian" w:hAnsi="Algerian"/>
                                <w:color w:val="4F6228" w:themeColor="accent3" w:themeShade="80"/>
                                <w:sz w:val="40"/>
                              </w:rPr>
                              <w:t>.</w:t>
                            </w:r>
                            <w:r w:rsidRPr="00D93D84">
                              <w:rPr>
                                <w:rFonts w:ascii="Algerian" w:hAnsi="Algerian"/>
                                <w:color w:val="4F6228" w:themeColor="accent3" w:themeShade="80"/>
                                <w:sz w:val="40"/>
                              </w:rPr>
                              <w:t xml:space="preserve"> LUKE CATHOLIC CHURCH</w:t>
                            </w:r>
                          </w:p>
                          <w:p w14:paraId="49F0487C" w14:textId="77777777" w:rsidR="00434A90" w:rsidRPr="00320BDC" w:rsidRDefault="00434A90" w:rsidP="009F583A">
                            <w:pPr>
                              <w:pStyle w:val="CompanyName"/>
                              <w:rPr>
                                <w:rFonts w:ascii="Footlight MT Light" w:hAnsi="Footlight MT Light"/>
                                <w:color w:val="4F6228" w:themeColor="accent3" w:themeShade="80"/>
                                <w:sz w:val="32"/>
                              </w:rPr>
                            </w:pPr>
                            <w:r w:rsidRPr="00320BDC">
                              <w:rPr>
                                <w:rFonts w:ascii="Footlight MT Light" w:hAnsi="Footlight MT Light"/>
                                <w:color w:val="4F6228" w:themeColor="accent3" w:themeShade="80"/>
                                <w:sz w:val="32"/>
                              </w:rPr>
                              <w:t xml:space="preserve">Cordially Invites You to </w:t>
                            </w:r>
                            <w:proofErr w:type="gramStart"/>
                            <w:r w:rsidRPr="00320BDC">
                              <w:rPr>
                                <w:rFonts w:ascii="Footlight MT Light" w:hAnsi="Footlight MT Light"/>
                                <w:color w:val="4F6228" w:themeColor="accent3" w:themeShade="80"/>
                                <w:sz w:val="32"/>
                              </w:rPr>
                              <w:t>Our</w:t>
                            </w:r>
                            <w:proofErr w:type="gramEnd"/>
                          </w:p>
                          <w:p w14:paraId="22198BA6" w14:textId="052BC5B3" w:rsidR="00434A90" w:rsidRDefault="00434A90" w:rsidP="009F583A">
                            <w:pPr>
                              <w:pStyle w:val="Heading1"/>
                              <w:rPr>
                                <w:rFonts w:ascii="Footlight MT Light" w:hAnsi="Footlight MT Light"/>
                                <w:color w:val="E36C0A" w:themeColor="accent6" w:themeShade="BF"/>
                                <w:sz w:val="72"/>
                              </w:rPr>
                            </w:pPr>
                            <w:r w:rsidRPr="00EF638D">
                              <w:rPr>
                                <w:rFonts w:ascii="Footlight MT Light" w:hAnsi="Footlight MT Light"/>
                                <w:color w:val="E36C0A" w:themeColor="accent6" w:themeShade="BF"/>
                                <w:sz w:val="72"/>
                              </w:rPr>
                              <w:t>ANNUAL</w:t>
                            </w:r>
                            <w:r w:rsidRPr="00EF638D">
                              <w:rPr>
                                <w:rFonts w:ascii="Footlight MT Light" w:hAnsi="Footlight MT Light"/>
                                <w:color w:val="E36C0A" w:themeColor="accent6" w:themeShade="BF"/>
                                <w:sz w:val="72"/>
                              </w:rPr>
                              <w:br/>
                            </w:r>
                            <w:r w:rsidR="00D93D84" w:rsidRPr="00EF638D">
                              <w:rPr>
                                <w:rFonts w:ascii="Footlight MT Light" w:hAnsi="Footlight MT Light"/>
                                <w:color w:val="E36C0A" w:themeColor="accent6" w:themeShade="BF"/>
                                <w:sz w:val="72"/>
                              </w:rPr>
                              <w:t>CHRISTMA</w:t>
                            </w:r>
                            <w:r w:rsidR="0055100A" w:rsidRPr="00EF638D">
                              <w:rPr>
                                <w:rFonts w:ascii="Footlight MT Light" w:hAnsi="Footlight MT Light"/>
                                <w:color w:val="E36C0A" w:themeColor="accent6" w:themeShade="BF"/>
                                <w:sz w:val="72"/>
                              </w:rPr>
                              <w:t xml:space="preserve">S </w:t>
                            </w:r>
                            <w:r w:rsidR="00D93D84" w:rsidRPr="00EF638D">
                              <w:rPr>
                                <w:rFonts w:ascii="Footlight MT Light" w:hAnsi="Footlight MT Light"/>
                                <w:color w:val="E36C0A" w:themeColor="accent6" w:themeShade="BF"/>
                                <w:sz w:val="72"/>
                              </w:rPr>
                              <w:t>CONCERT</w:t>
                            </w:r>
                          </w:p>
                          <w:p w14:paraId="063AEC44" w14:textId="77777777" w:rsidR="009D5CF8" w:rsidRDefault="009D5CF8" w:rsidP="009D5CF8">
                            <w:r>
                              <w:t xml:space="preserve">Featuring: </w:t>
                            </w:r>
                          </w:p>
                          <w:p w14:paraId="5B3AF74A" w14:textId="22B49EC0" w:rsidR="009D5CF8" w:rsidRDefault="009D5CF8" w:rsidP="009D5CF8">
                            <w:bookmarkStart w:id="0" w:name="_GoBack"/>
                            <w:bookmarkEnd w:id="0"/>
                            <w:r>
                              <w:t>St. Augustine Gospel Choir, Holy Redeemer Gospel Choir, St. Luke Sanctuary Choir.</w:t>
                            </w:r>
                          </w:p>
                          <w:p w14:paraId="0629975C" w14:textId="0F132733" w:rsidR="009D5CF8" w:rsidRDefault="009D5CF8" w:rsidP="009D5CF8">
                            <w:r>
                              <w:t>Nativity Dance ministry, St. Luke Dance ministry.</w:t>
                            </w:r>
                          </w:p>
                          <w:p w14:paraId="6CD37B82" w14:textId="4FD11237" w:rsidR="009D5CF8" w:rsidRPr="009D5CF8" w:rsidRDefault="009D5CF8" w:rsidP="009D5CF8">
                            <w:r>
                              <w:t xml:space="preserve">Also featuring special guest artistes </w:t>
                            </w:r>
                          </w:p>
                          <w:p w14:paraId="7F3A2530" w14:textId="77777777" w:rsidR="00DC12E7" w:rsidRDefault="00DC12E7" w:rsidP="00D93D84">
                            <w:pPr>
                              <w:rPr>
                                <w:rFonts w:ascii="Bradley Hand ITC" w:hAnsi="Bradley Hand ITC"/>
                                <w:b/>
                                <w:color w:val="943634" w:themeColor="accent2" w:themeShade="BF"/>
                                <w:sz w:val="32"/>
                              </w:rPr>
                            </w:pPr>
                          </w:p>
                          <w:p w14:paraId="74B19D3E" w14:textId="1CA523BF" w:rsidR="000E3A9E" w:rsidRPr="00DC12E7" w:rsidRDefault="00DC12E7" w:rsidP="00D93D84">
                            <w:pPr>
                              <w:rPr>
                                <w:rFonts w:ascii="Baskerville Old Face" w:hAnsi="Baskerville Old Face"/>
                                <w:b/>
                                <w:color w:val="4F6228" w:themeColor="accent3" w:themeShade="80"/>
                                <w:sz w:val="32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4F6228" w:themeColor="accent3" w:themeShade="80"/>
                                <w:sz w:val="32"/>
                              </w:rPr>
                              <w:t>“</w:t>
                            </w:r>
                            <w:r w:rsidRPr="00DC12E7">
                              <w:rPr>
                                <w:rFonts w:ascii="Baskerville Old Face" w:hAnsi="Baskerville Old Face"/>
                                <w:b/>
                                <w:color w:val="4F6228" w:themeColor="accent3" w:themeShade="80"/>
                                <w:sz w:val="32"/>
                              </w:rPr>
                              <w:t xml:space="preserve">Come let us joyfully sing praises to our God </w:t>
                            </w:r>
                            <w:r w:rsidR="00EF638D">
                              <w:rPr>
                                <w:rFonts w:ascii="Baskerville Old Face" w:hAnsi="Baskerville Old Face"/>
                                <w:b/>
                                <w:color w:val="4F6228" w:themeColor="accent3" w:themeShade="80"/>
                                <w:sz w:val="32"/>
                              </w:rPr>
                              <w:t>for the gift of</w:t>
                            </w:r>
                            <w:r w:rsidRPr="00DC12E7">
                              <w:rPr>
                                <w:rFonts w:ascii="Baskerville Old Face" w:hAnsi="Baskerville Old Face"/>
                                <w:b/>
                                <w:color w:val="4F6228" w:themeColor="accent3" w:themeShade="80"/>
                                <w:sz w:val="32"/>
                              </w:rPr>
                              <w:t xml:space="preserve"> Christmas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color w:val="4F6228" w:themeColor="accent3" w:themeShade="80"/>
                                <w:sz w:val="32"/>
                              </w:rPr>
                              <w:t>”</w:t>
                            </w:r>
                          </w:p>
                          <w:p w14:paraId="5CEA48A3" w14:textId="77777777" w:rsidR="00C6790D" w:rsidRPr="00320BDC" w:rsidRDefault="00C6790D" w:rsidP="00C6790D">
                            <w:pPr>
                              <w:jc w:val="both"/>
                              <w:rPr>
                                <w:b/>
                                <w:color w:val="943634" w:themeColor="accent2" w:themeShade="BF"/>
                              </w:rPr>
                            </w:pPr>
                          </w:p>
                          <w:p w14:paraId="22F16B76" w14:textId="6DBB80D9" w:rsidR="00434A90" w:rsidRPr="00C16F2C" w:rsidRDefault="00D93D84" w:rsidP="009F583A">
                            <w:pPr>
                              <w:pStyle w:val="DateTime"/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</w:rPr>
                            </w:pPr>
                            <w:r w:rsidRPr="00C16F2C"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</w:rPr>
                              <w:t xml:space="preserve">Date: </w:t>
                            </w:r>
                            <w:r w:rsidR="00434A90" w:rsidRPr="00C16F2C"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</w:rPr>
                              <w:t xml:space="preserve">December </w:t>
                            </w:r>
                            <w:r w:rsidR="00CA3622"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</w:rPr>
                              <w:t>9</w:t>
                            </w:r>
                            <w:r w:rsidRPr="00C16F2C"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</w:rPr>
                              <w:t>th</w:t>
                            </w:r>
                          </w:p>
                          <w:p w14:paraId="22B443F8" w14:textId="77777777" w:rsidR="00434A90" w:rsidRPr="00C16F2C" w:rsidRDefault="00D93D84" w:rsidP="009F583A">
                            <w:pPr>
                              <w:pStyle w:val="DateTime"/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</w:rPr>
                            </w:pPr>
                            <w:r w:rsidRPr="00C16F2C"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</w:rPr>
                              <w:t>Time: 3</w:t>
                            </w:r>
                            <w:r w:rsidR="00434A90" w:rsidRPr="00C16F2C"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</w:rPr>
                              <w:t xml:space="preserve">:00 p.m. to </w:t>
                            </w:r>
                            <w:r w:rsidRPr="00C16F2C"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</w:rPr>
                              <w:t>5</w:t>
                            </w:r>
                            <w:r w:rsidR="00434A90" w:rsidRPr="00C16F2C"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</w:rPr>
                              <w:t>:00 p.m.</w:t>
                            </w:r>
                          </w:p>
                          <w:p w14:paraId="78A03A1C" w14:textId="77777777" w:rsidR="00434A90" w:rsidRPr="00C16F2C" w:rsidRDefault="00434A90" w:rsidP="009F583A">
                            <w:pPr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14:paraId="35E24D24" w14:textId="77777777" w:rsidR="00D93D84" w:rsidRPr="00C16F2C" w:rsidRDefault="00D93D84" w:rsidP="009F583A">
                            <w:pPr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  <w:sz w:val="32"/>
                              </w:rPr>
                            </w:pPr>
                            <w:r w:rsidRPr="00C16F2C"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  <w:sz w:val="32"/>
                              </w:rPr>
                              <w:t>Venue: St. Luke Center</w:t>
                            </w:r>
                          </w:p>
                          <w:p w14:paraId="45B6396A" w14:textId="716E949D" w:rsidR="00434A90" w:rsidRPr="00C16F2C" w:rsidRDefault="00D93D84" w:rsidP="009F583A">
                            <w:pPr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  <w:sz w:val="32"/>
                              </w:rPr>
                            </w:pPr>
                            <w:r w:rsidRPr="00C16F2C"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  <w:sz w:val="32"/>
                              </w:rPr>
                              <w:t>492</w:t>
                            </w:r>
                            <w:r w:rsidR="0055100A"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  <w:sz w:val="32"/>
                              </w:rPr>
                              <w:t>3</w:t>
                            </w:r>
                            <w:r w:rsidRPr="00C16F2C"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  <w:sz w:val="32"/>
                              </w:rPr>
                              <w:t xml:space="preserve"> E. Capitol</w:t>
                            </w:r>
                            <w:r w:rsidR="00434A90" w:rsidRPr="00C16F2C"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  <w:sz w:val="32"/>
                              </w:rPr>
                              <w:t xml:space="preserve"> Street</w:t>
                            </w:r>
                            <w:r w:rsidRPr="00C16F2C"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  <w:sz w:val="32"/>
                              </w:rPr>
                              <w:t xml:space="preserve"> SE</w:t>
                            </w:r>
                            <w:r w:rsidR="00434A90" w:rsidRPr="00C16F2C"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  <w:sz w:val="32"/>
                              </w:rPr>
                              <w:t>, Washington</w:t>
                            </w:r>
                            <w:r w:rsidRPr="00C16F2C">
                              <w:rPr>
                                <w:rFonts w:ascii="Footlight MT Light" w:hAnsi="Footlight MT Light"/>
                                <w:b/>
                                <w:color w:val="76923C" w:themeColor="accent3" w:themeShade="BF"/>
                                <w:sz w:val="32"/>
                              </w:rPr>
                              <w:t>, DC 20019</w:t>
                            </w:r>
                          </w:p>
                          <w:p w14:paraId="7AC58174" w14:textId="77777777" w:rsidR="00434A90" w:rsidRDefault="00434A90" w:rsidP="009F583A">
                            <w:pPr>
                              <w:rPr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14:paraId="06043934" w14:textId="5D2AD320" w:rsidR="0055100A" w:rsidRPr="0055100A" w:rsidRDefault="00EF638D" w:rsidP="009F583A">
                            <w:pPr>
                              <w:rPr>
                                <w:b/>
                                <w:color w:val="76923C" w:themeColor="accent3" w:themeShade="BF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36"/>
                              </w:rPr>
                              <w:t>DONATION</w:t>
                            </w:r>
                            <w:r w:rsidR="00D02A31">
                              <w:rPr>
                                <w:b/>
                                <w:color w:val="E36C0A" w:themeColor="accent6" w:themeShade="BF"/>
                                <w:sz w:val="36"/>
                              </w:rPr>
                              <w:t>:</w:t>
                            </w:r>
                            <w:r w:rsidR="0055100A" w:rsidRPr="0055100A">
                              <w:rPr>
                                <w:b/>
                                <w:color w:val="E36C0A" w:themeColor="accent6" w:themeShade="BF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36"/>
                              </w:rPr>
                              <w:t>$</w:t>
                            </w:r>
                            <w:r w:rsidRPr="00EF638D">
                              <w:rPr>
                                <w:b/>
                                <w:color w:val="E36C0A" w:themeColor="accent6" w:themeShade="BF"/>
                                <w:sz w:val="40"/>
                              </w:rPr>
                              <w:t>10</w:t>
                            </w:r>
                            <w:r w:rsidR="00D02A31">
                              <w:rPr>
                                <w:b/>
                                <w:color w:val="E36C0A" w:themeColor="accent6" w:themeShade="BF"/>
                                <w:sz w:val="40"/>
                              </w:rPr>
                              <w:t>.00</w:t>
                            </w:r>
                          </w:p>
                          <w:p w14:paraId="6B132F51" w14:textId="77777777" w:rsidR="0055100A" w:rsidRPr="0068192A" w:rsidRDefault="0055100A" w:rsidP="0055100A">
                            <w:pPr>
                              <w:jc w:val="both"/>
                              <w:rPr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14:paraId="5A0B35CD" w14:textId="77777777" w:rsidR="00434A90" w:rsidRDefault="00DC12E7" w:rsidP="00320BDC">
                            <w:pPr>
                              <w:pStyle w:val="Italic"/>
                              <w:rPr>
                                <w:b/>
                                <w:color w:val="76923C" w:themeColor="accent3" w:themeShade="BF"/>
                              </w:rPr>
                            </w:pPr>
                            <w:r>
                              <w:rPr>
                                <w:b/>
                                <w:color w:val="76923C" w:themeColor="accent3" w:themeShade="BF"/>
                              </w:rPr>
                              <w:t xml:space="preserve">  </w:t>
                            </w:r>
                            <w:r w:rsidR="00D93D84" w:rsidRPr="0068192A">
                              <w:rPr>
                                <w:b/>
                                <w:color w:val="76923C" w:themeColor="accent3" w:themeShade="BF"/>
                              </w:rPr>
                              <w:t>P</w:t>
                            </w:r>
                            <w:r w:rsidR="00434A90" w:rsidRPr="0068192A">
                              <w:rPr>
                                <w:b/>
                                <w:color w:val="76923C" w:themeColor="accent3" w:themeShade="BF"/>
                              </w:rPr>
                              <w:t>arking available</w:t>
                            </w:r>
                            <w:r w:rsidR="00D93D84" w:rsidRPr="0068192A">
                              <w:rPr>
                                <w:b/>
                                <w:color w:val="76923C" w:themeColor="accent3" w:themeShade="BF"/>
                              </w:rPr>
                              <w:t xml:space="preserve"> @ the front and rear of the Church</w:t>
                            </w:r>
                            <w:r w:rsidR="00434A90" w:rsidRPr="0068192A">
                              <w:rPr>
                                <w:b/>
                                <w:color w:val="76923C" w:themeColor="accent3" w:themeShade="BF"/>
                              </w:rPr>
                              <w:t>.</w:t>
                            </w:r>
                          </w:p>
                          <w:p w14:paraId="7B1BF194" w14:textId="77777777" w:rsidR="00C16F2C" w:rsidRPr="0068192A" w:rsidRDefault="00C16F2C" w:rsidP="00320BDC">
                            <w:pPr>
                              <w:pStyle w:val="Italic"/>
                              <w:rPr>
                                <w:b/>
                                <w:color w:val="76923C" w:themeColor="accent3" w:themeShade="BF"/>
                              </w:rPr>
                            </w:pPr>
                          </w:p>
                          <w:p w14:paraId="7A0FC17C" w14:textId="77777777" w:rsidR="00434A90" w:rsidRPr="00C16F2C" w:rsidRDefault="00C16F2C" w:rsidP="009F583A">
                            <w:pPr>
                              <w:rPr>
                                <w:b/>
                                <w:color w:val="76923C" w:themeColor="accent3" w:themeShade="BF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76923C" w:themeColor="accent3" w:themeShade="BF"/>
                                <w:sz w:val="18"/>
                              </w:rPr>
                              <w:t xml:space="preserve">     </w:t>
                            </w:r>
                            <w:r w:rsidR="00B65C30">
                              <w:rPr>
                                <w:b/>
                                <w:color w:val="76923C" w:themeColor="accent3" w:themeShade="BF"/>
                                <w:sz w:val="18"/>
                              </w:rPr>
                              <w:t xml:space="preserve">   </w:t>
                            </w:r>
                            <w:r w:rsidR="00DC12E7">
                              <w:rPr>
                                <w:b/>
                                <w:color w:val="76923C" w:themeColor="accent3" w:themeShade="BF"/>
                                <w:sz w:val="18"/>
                              </w:rPr>
                              <w:t xml:space="preserve"> </w:t>
                            </w:r>
                            <w:r w:rsidR="00D93D84" w:rsidRPr="00B65C30"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  <w:t>For More Information</w:t>
                            </w:r>
                            <w:r w:rsidR="00434A90" w:rsidRPr="00B65C30"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  <w:t xml:space="preserve"> </w:t>
                            </w:r>
                            <w:r w:rsidRPr="00B65C30"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  <w:t>p</w:t>
                            </w:r>
                            <w:r w:rsidR="00D93D84" w:rsidRPr="00B65C30"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  <w:t xml:space="preserve">lease </w:t>
                            </w:r>
                            <w:r w:rsidR="00434A90" w:rsidRPr="00B65C30"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  <w:t>call (2</w:t>
                            </w:r>
                            <w:r w:rsidR="00D93D84" w:rsidRPr="00B65C30"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  <w:t>0</w:t>
                            </w:r>
                            <w:r w:rsidR="00434A90" w:rsidRPr="00B65C30"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  <w:t>2) 5</w:t>
                            </w:r>
                            <w:r w:rsidR="00D93D84" w:rsidRPr="00B65C30"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  <w:t>84</w:t>
                            </w:r>
                            <w:r w:rsidR="00434A90" w:rsidRPr="00B65C30"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  <w:t>-</w:t>
                            </w:r>
                            <w:r w:rsidR="00D93D84" w:rsidRPr="00B65C30"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  <w:t>8322</w:t>
                            </w:r>
                            <w:r w:rsidR="00434A90" w:rsidRPr="00B65C30">
                              <w:rPr>
                                <w:b/>
                                <w:color w:val="76923C" w:themeColor="accent3" w:themeShade="BF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0763BA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4.8pt;margin-top:186pt;width:536.4pt;height:474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" o:allowincell="f" filled="f" stroked="f">
                <v:textbox>
                  <w:txbxContent>
                    <w:p w14:paraId="527ABEA3" w14:textId="77777777" w:rsidR="00434A90" w:rsidRPr="00D93D84" w:rsidRDefault="00D93D84" w:rsidP="009F583A">
                      <w:pPr>
                        <w:pStyle w:val="CompanyName"/>
                        <w:rPr>
                          <w:rFonts w:ascii="Algerian" w:hAnsi="Algerian"/>
                          <w:color w:val="4F6228" w:themeColor="accent3" w:themeShade="80"/>
                          <w:sz w:val="40"/>
                        </w:rPr>
                      </w:pPr>
                      <w:r w:rsidRPr="00D93D84">
                        <w:rPr>
                          <w:rFonts w:ascii="Algerian" w:hAnsi="Algerian"/>
                          <w:color w:val="4F6228" w:themeColor="accent3" w:themeShade="80"/>
                          <w:sz w:val="40"/>
                        </w:rPr>
                        <w:t>ST</w:t>
                      </w:r>
                      <w:r w:rsidR="00C16F2C">
                        <w:rPr>
                          <w:rFonts w:ascii="Algerian" w:hAnsi="Algerian"/>
                          <w:color w:val="4F6228" w:themeColor="accent3" w:themeShade="80"/>
                          <w:sz w:val="40"/>
                        </w:rPr>
                        <w:t>.</w:t>
                      </w:r>
                      <w:r w:rsidRPr="00D93D84">
                        <w:rPr>
                          <w:rFonts w:ascii="Algerian" w:hAnsi="Algerian"/>
                          <w:color w:val="4F6228" w:themeColor="accent3" w:themeShade="80"/>
                          <w:sz w:val="40"/>
                        </w:rPr>
                        <w:t xml:space="preserve"> LUKE CATHOLIC CHURCH</w:t>
                      </w:r>
                    </w:p>
                    <w:p w14:paraId="49F0487C" w14:textId="77777777" w:rsidR="00434A90" w:rsidRPr="00320BDC" w:rsidRDefault="00434A90" w:rsidP="009F583A">
                      <w:pPr>
                        <w:pStyle w:val="CompanyName"/>
                        <w:rPr>
                          <w:rFonts w:ascii="Footlight MT Light" w:hAnsi="Footlight MT Light"/>
                          <w:color w:val="4F6228" w:themeColor="accent3" w:themeShade="80"/>
                          <w:sz w:val="32"/>
                        </w:rPr>
                      </w:pPr>
                      <w:r w:rsidRPr="00320BDC">
                        <w:rPr>
                          <w:rFonts w:ascii="Footlight MT Light" w:hAnsi="Footlight MT Light"/>
                          <w:color w:val="4F6228" w:themeColor="accent3" w:themeShade="80"/>
                          <w:sz w:val="32"/>
                        </w:rPr>
                        <w:t xml:space="preserve">Cordially Invites You to </w:t>
                      </w:r>
                      <w:proofErr w:type="gramStart"/>
                      <w:r w:rsidRPr="00320BDC">
                        <w:rPr>
                          <w:rFonts w:ascii="Footlight MT Light" w:hAnsi="Footlight MT Light"/>
                          <w:color w:val="4F6228" w:themeColor="accent3" w:themeShade="80"/>
                          <w:sz w:val="32"/>
                        </w:rPr>
                        <w:t>Our</w:t>
                      </w:r>
                      <w:proofErr w:type="gramEnd"/>
                    </w:p>
                    <w:p w14:paraId="22198BA6" w14:textId="052BC5B3" w:rsidR="00434A90" w:rsidRDefault="00434A90" w:rsidP="009F583A">
                      <w:pPr>
                        <w:pStyle w:val="Heading1"/>
                        <w:rPr>
                          <w:rFonts w:ascii="Footlight MT Light" w:hAnsi="Footlight MT Light"/>
                          <w:color w:val="E36C0A" w:themeColor="accent6" w:themeShade="BF"/>
                          <w:sz w:val="72"/>
                        </w:rPr>
                      </w:pPr>
                      <w:r w:rsidRPr="00EF638D">
                        <w:rPr>
                          <w:rFonts w:ascii="Footlight MT Light" w:hAnsi="Footlight MT Light"/>
                          <w:color w:val="E36C0A" w:themeColor="accent6" w:themeShade="BF"/>
                          <w:sz w:val="72"/>
                        </w:rPr>
                        <w:t>ANNUAL</w:t>
                      </w:r>
                      <w:r w:rsidRPr="00EF638D">
                        <w:rPr>
                          <w:rFonts w:ascii="Footlight MT Light" w:hAnsi="Footlight MT Light"/>
                          <w:color w:val="E36C0A" w:themeColor="accent6" w:themeShade="BF"/>
                          <w:sz w:val="72"/>
                        </w:rPr>
                        <w:br/>
                      </w:r>
                      <w:r w:rsidR="00D93D84" w:rsidRPr="00EF638D">
                        <w:rPr>
                          <w:rFonts w:ascii="Footlight MT Light" w:hAnsi="Footlight MT Light"/>
                          <w:color w:val="E36C0A" w:themeColor="accent6" w:themeShade="BF"/>
                          <w:sz w:val="72"/>
                        </w:rPr>
                        <w:t>CHRISTMA</w:t>
                      </w:r>
                      <w:r w:rsidR="0055100A" w:rsidRPr="00EF638D">
                        <w:rPr>
                          <w:rFonts w:ascii="Footlight MT Light" w:hAnsi="Footlight MT Light"/>
                          <w:color w:val="E36C0A" w:themeColor="accent6" w:themeShade="BF"/>
                          <w:sz w:val="72"/>
                        </w:rPr>
                        <w:t xml:space="preserve">S </w:t>
                      </w:r>
                      <w:r w:rsidR="00D93D84" w:rsidRPr="00EF638D">
                        <w:rPr>
                          <w:rFonts w:ascii="Footlight MT Light" w:hAnsi="Footlight MT Light"/>
                          <w:color w:val="E36C0A" w:themeColor="accent6" w:themeShade="BF"/>
                          <w:sz w:val="72"/>
                        </w:rPr>
                        <w:t>CONCERT</w:t>
                      </w:r>
                    </w:p>
                    <w:p w14:paraId="063AEC44" w14:textId="77777777" w:rsidR="009D5CF8" w:rsidRDefault="009D5CF8" w:rsidP="009D5CF8">
                      <w:r>
                        <w:t xml:space="preserve">Featuring: </w:t>
                      </w:r>
                    </w:p>
                    <w:p w14:paraId="5B3AF74A" w14:textId="22B49EC0" w:rsidR="009D5CF8" w:rsidRDefault="009D5CF8" w:rsidP="009D5CF8">
                      <w:bookmarkStart w:id="1" w:name="_GoBack"/>
                      <w:bookmarkEnd w:id="1"/>
                      <w:r>
                        <w:t>St. Augustine Gospel Choir, Holy Redeemer Gospel Choir, St. Luke Sanctuary Choir.</w:t>
                      </w:r>
                    </w:p>
                    <w:p w14:paraId="0629975C" w14:textId="0F132733" w:rsidR="009D5CF8" w:rsidRDefault="009D5CF8" w:rsidP="009D5CF8">
                      <w:r>
                        <w:t>Nativity Dance ministry, St. Luke Dance ministry.</w:t>
                      </w:r>
                    </w:p>
                    <w:p w14:paraId="6CD37B82" w14:textId="4FD11237" w:rsidR="009D5CF8" w:rsidRPr="009D5CF8" w:rsidRDefault="009D5CF8" w:rsidP="009D5CF8">
                      <w:r>
                        <w:t xml:space="preserve">Also featuring special guest artistes </w:t>
                      </w:r>
                    </w:p>
                    <w:p w14:paraId="7F3A2530" w14:textId="77777777" w:rsidR="00DC12E7" w:rsidRDefault="00DC12E7" w:rsidP="00D93D84">
                      <w:pPr>
                        <w:rPr>
                          <w:rFonts w:ascii="Bradley Hand ITC" w:hAnsi="Bradley Hand ITC"/>
                          <w:b/>
                          <w:color w:val="943634" w:themeColor="accent2" w:themeShade="BF"/>
                          <w:sz w:val="32"/>
                        </w:rPr>
                      </w:pPr>
                    </w:p>
                    <w:p w14:paraId="74B19D3E" w14:textId="1CA523BF" w:rsidR="000E3A9E" w:rsidRPr="00DC12E7" w:rsidRDefault="00DC12E7" w:rsidP="00D93D84">
                      <w:pPr>
                        <w:rPr>
                          <w:rFonts w:ascii="Baskerville Old Face" w:hAnsi="Baskerville Old Face"/>
                          <w:b/>
                          <w:color w:val="4F6228" w:themeColor="accent3" w:themeShade="80"/>
                          <w:sz w:val="32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color w:val="4F6228" w:themeColor="accent3" w:themeShade="80"/>
                          <w:sz w:val="32"/>
                        </w:rPr>
                        <w:t>“</w:t>
                      </w:r>
                      <w:r w:rsidRPr="00DC12E7">
                        <w:rPr>
                          <w:rFonts w:ascii="Baskerville Old Face" w:hAnsi="Baskerville Old Face"/>
                          <w:b/>
                          <w:color w:val="4F6228" w:themeColor="accent3" w:themeShade="80"/>
                          <w:sz w:val="32"/>
                        </w:rPr>
                        <w:t xml:space="preserve">Come let us joyfully sing praises to our God </w:t>
                      </w:r>
                      <w:r w:rsidR="00EF638D">
                        <w:rPr>
                          <w:rFonts w:ascii="Baskerville Old Face" w:hAnsi="Baskerville Old Face"/>
                          <w:b/>
                          <w:color w:val="4F6228" w:themeColor="accent3" w:themeShade="80"/>
                          <w:sz w:val="32"/>
                        </w:rPr>
                        <w:t>for the gift of</w:t>
                      </w:r>
                      <w:r w:rsidRPr="00DC12E7">
                        <w:rPr>
                          <w:rFonts w:ascii="Baskerville Old Face" w:hAnsi="Baskerville Old Face"/>
                          <w:b/>
                          <w:color w:val="4F6228" w:themeColor="accent3" w:themeShade="80"/>
                          <w:sz w:val="32"/>
                        </w:rPr>
                        <w:t xml:space="preserve"> Christmas</w:t>
                      </w:r>
                      <w:r>
                        <w:rPr>
                          <w:rFonts w:ascii="Baskerville Old Face" w:hAnsi="Baskerville Old Face"/>
                          <w:b/>
                          <w:color w:val="4F6228" w:themeColor="accent3" w:themeShade="80"/>
                          <w:sz w:val="32"/>
                        </w:rPr>
                        <w:t>”</w:t>
                      </w:r>
                    </w:p>
                    <w:p w14:paraId="5CEA48A3" w14:textId="77777777" w:rsidR="00C6790D" w:rsidRPr="00320BDC" w:rsidRDefault="00C6790D" w:rsidP="00C6790D">
                      <w:pPr>
                        <w:jc w:val="both"/>
                        <w:rPr>
                          <w:b/>
                          <w:color w:val="943634" w:themeColor="accent2" w:themeShade="BF"/>
                        </w:rPr>
                      </w:pPr>
                    </w:p>
                    <w:p w14:paraId="22F16B76" w14:textId="6DBB80D9" w:rsidR="00434A90" w:rsidRPr="00C16F2C" w:rsidRDefault="00D93D84" w:rsidP="009F583A">
                      <w:pPr>
                        <w:pStyle w:val="DateTime"/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</w:rPr>
                      </w:pPr>
                      <w:r w:rsidRPr="00C16F2C"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</w:rPr>
                        <w:t xml:space="preserve">Date: </w:t>
                      </w:r>
                      <w:r w:rsidR="00434A90" w:rsidRPr="00C16F2C"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</w:rPr>
                        <w:t xml:space="preserve">December </w:t>
                      </w:r>
                      <w:r w:rsidR="00CA3622"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</w:rPr>
                        <w:t>9</w:t>
                      </w:r>
                      <w:r w:rsidRPr="00C16F2C"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</w:rPr>
                        <w:t>th</w:t>
                      </w:r>
                    </w:p>
                    <w:p w14:paraId="22B443F8" w14:textId="77777777" w:rsidR="00434A90" w:rsidRPr="00C16F2C" w:rsidRDefault="00D93D84" w:rsidP="009F583A">
                      <w:pPr>
                        <w:pStyle w:val="DateTime"/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</w:rPr>
                      </w:pPr>
                      <w:r w:rsidRPr="00C16F2C"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</w:rPr>
                        <w:t>Time: 3</w:t>
                      </w:r>
                      <w:r w:rsidR="00434A90" w:rsidRPr="00C16F2C"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</w:rPr>
                        <w:t xml:space="preserve">:00 p.m. to </w:t>
                      </w:r>
                      <w:r w:rsidRPr="00C16F2C"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</w:rPr>
                        <w:t>5</w:t>
                      </w:r>
                      <w:r w:rsidR="00434A90" w:rsidRPr="00C16F2C"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</w:rPr>
                        <w:t>:00 p.m.</w:t>
                      </w:r>
                    </w:p>
                    <w:p w14:paraId="78A03A1C" w14:textId="77777777" w:rsidR="00434A90" w:rsidRPr="00C16F2C" w:rsidRDefault="00434A90" w:rsidP="009F583A">
                      <w:pPr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</w:rPr>
                      </w:pPr>
                    </w:p>
                    <w:p w14:paraId="35E24D24" w14:textId="77777777" w:rsidR="00D93D84" w:rsidRPr="00C16F2C" w:rsidRDefault="00D93D84" w:rsidP="009F583A">
                      <w:pPr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  <w:sz w:val="32"/>
                        </w:rPr>
                      </w:pPr>
                      <w:r w:rsidRPr="00C16F2C"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  <w:sz w:val="32"/>
                        </w:rPr>
                        <w:t>Venue: St. Luke Center</w:t>
                      </w:r>
                    </w:p>
                    <w:p w14:paraId="45B6396A" w14:textId="716E949D" w:rsidR="00434A90" w:rsidRPr="00C16F2C" w:rsidRDefault="00D93D84" w:rsidP="009F583A">
                      <w:pPr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  <w:sz w:val="32"/>
                        </w:rPr>
                      </w:pPr>
                      <w:r w:rsidRPr="00C16F2C"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  <w:sz w:val="32"/>
                        </w:rPr>
                        <w:t>492</w:t>
                      </w:r>
                      <w:r w:rsidR="0055100A"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  <w:sz w:val="32"/>
                        </w:rPr>
                        <w:t>3</w:t>
                      </w:r>
                      <w:r w:rsidRPr="00C16F2C"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  <w:sz w:val="32"/>
                        </w:rPr>
                        <w:t xml:space="preserve"> E. Capitol</w:t>
                      </w:r>
                      <w:r w:rsidR="00434A90" w:rsidRPr="00C16F2C"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  <w:sz w:val="32"/>
                        </w:rPr>
                        <w:t xml:space="preserve"> Street</w:t>
                      </w:r>
                      <w:r w:rsidRPr="00C16F2C"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  <w:sz w:val="32"/>
                        </w:rPr>
                        <w:t xml:space="preserve"> SE</w:t>
                      </w:r>
                      <w:r w:rsidR="00434A90" w:rsidRPr="00C16F2C"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  <w:sz w:val="32"/>
                        </w:rPr>
                        <w:t>, Washington</w:t>
                      </w:r>
                      <w:r w:rsidRPr="00C16F2C">
                        <w:rPr>
                          <w:rFonts w:ascii="Footlight MT Light" w:hAnsi="Footlight MT Light"/>
                          <w:b/>
                          <w:color w:val="76923C" w:themeColor="accent3" w:themeShade="BF"/>
                          <w:sz w:val="32"/>
                        </w:rPr>
                        <w:t>, DC 20019</w:t>
                      </w:r>
                    </w:p>
                    <w:p w14:paraId="7AC58174" w14:textId="77777777" w:rsidR="00434A90" w:rsidRDefault="00434A90" w:rsidP="009F583A">
                      <w:pPr>
                        <w:rPr>
                          <w:b/>
                          <w:color w:val="76923C" w:themeColor="accent3" w:themeShade="BF"/>
                        </w:rPr>
                      </w:pPr>
                    </w:p>
                    <w:p w14:paraId="06043934" w14:textId="5D2AD320" w:rsidR="0055100A" w:rsidRPr="0055100A" w:rsidRDefault="00EF638D" w:rsidP="009F583A">
                      <w:pPr>
                        <w:rPr>
                          <w:b/>
                          <w:color w:val="76923C" w:themeColor="accent3" w:themeShade="BF"/>
                          <w:sz w:val="36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36"/>
                        </w:rPr>
                        <w:t>DONATION</w:t>
                      </w:r>
                      <w:r w:rsidR="00D02A31">
                        <w:rPr>
                          <w:b/>
                          <w:color w:val="E36C0A" w:themeColor="accent6" w:themeShade="BF"/>
                          <w:sz w:val="36"/>
                        </w:rPr>
                        <w:t>:</w:t>
                      </w:r>
                      <w:r w:rsidR="0055100A" w:rsidRPr="0055100A">
                        <w:rPr>
                          <w:b/>
                          <w:color w:val="E36C0A" w:themeColor="accent6" w:themeShade="BF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E36C0A" w:themeColor="accent6" w:themeShade="BF"/>
                          <w:sz w:val="36"/>
                        </w:rPr>
                        <w:t>$</w:t>
                      </w:r>
                      <w:r w:rsidRPr="00EF638D">
                        <w:rPr>
                          <w:b/>
                          <w:color w:val="E36C0A" w:themeColor="accent6" w:themeShade="BF"/>
                          <w:sz w:val="40"/>
                        </w:rPr>
                        <w:t>10</w:t>
                      </w:r>
                      <w:r w:rsidR="00D02A31">
                        <w:rPr>
                          <w:b/>
                          <w:color w:val="E36C0A" w:themeColor="accent6" w:themeShade="BF"/>
                          <w:sz w:val="40"/>
                        </w:rPr>
                        <w:t>.00</w:t>
                      </w:r>
                    </w:p>
                    <w:p w14:paraId="6B132F51" w14:textId="77777777" w:rsidR="0055100A" w:rsidRPr="0068192A" w:rsidRDefault="0055100A" w:rsidP="0055100A">
                      <w:pPr>
                        <w:jc w:val="both"/>
                        <w:rPr>
                          <w:b/>
                          <w:color w:val="76923C" w:themeColor="accent3" w:themeShade="BF"/>
                        </w:rPr>
                      </w:pPr>
                    </w:p>
                    <w:p w14:paraId="5A0B35CD" w14:textId="77777777" w:rsidR="00434A90" w:rsidRDefault="00DC12E7" w:rsidP="00320BDC">
                      <w:pPr>
                        <w:pStyle w:val="Italic"/>
                        <w:rPr>
                          <w:b/>
                          <w:color w:val="76923C" w:themeColor="accent3" w:themeShade="BF"/>
                        </w:rPr>
                      </w:pPr>
                      <w:r>
                        <w:rPr>
                          <w:b/>
                          <w:color w:val="76923C" w:themeColor="accent3" w:themeShade="BF"/>
                        </w:rPr>
                        <w:t xml:space="preserve">  </w:t>
                      </w:r>
                      <w:r w:rsidR="00D93D84" w:rsidRPr="0068192A">
                        <w:rPr>
                          <w:b/>
                          <w:color w:val="76923C" w:themeColor="accent3" w:themeShade="BF"/>
                        </w:rPr>
                        <w:t>P</w:t>
                      </w:r>
                      <w:r w:rsidR="00434A90" w:rsidRPr="0068192A">
                        <w:rPr>
                          <w:b/>
                          <w:color w:val="76923C" w:themeColor="accent3" w:themeShade="BF"/>
                        </w:rPr>
                        <w:t>arking available</w:t>
                      </w:r>
                      <w:r w:rsidR="00D93D84" w:rsidRPr="0068192A">
                        <w:rPr>
                          <w:b/>
                          <w:color w:val="76923C" w:themeColor="accent3" w:themeShade="BF"/>
                        </w:rPr>
                        <w:t xml:space="preserve"> @ the front and rear of the Church</w:t>
                      </w:r>
                      <w:r w:rsidR="00434A90" w:rsidRPr="0068192A">
                        <w:rPr>
                          <w:b/>
                          <w:color w:val="76923C" w:themeColor="accent3" w:themeShade="BF"/>
                        </w:rPr>
                        <w:t>.</w:t>
                      </w:r>
                    </w:p>
                    <w:p w14:paraId="7B1BF194" w14:textId="77777777" w:rsidR="00C16F2C" w:rsidRPr="0068192A" w:rsidRDefault="00C16F2C" w:rsidP="00320BDC">
                      <w:pPr>
                        <w:pStyle w:val="Italic"/>
                        <w:rPr>
                          <w:b/>
                          <w:color w:val="76923C" w:themeColor="accent3" w:themeShade="BF"/>
                        </w:rPr>
                      </w:pPr>
                    </w:p>
                    <w:p w14:paraId="7A0FC17C" w14:textId="77777777" w:rsidR="00434A90" w:rsidRPr="00C16F2C" w:rsidRDefault="00C16F2C" w:rsidP="009F583A">
                      <w:pPr>
                        <w:rPr>
                          <w:b/>
                          <w:color w:val="76923C" w:themeColor="accent3" w:themeShade="BF"/>
                          <w:sz w:val="18"/>
                        </w:rPr>
                      </w:pPr>
                      <w:r>
                        <w:rPr>
                          <w:b/>
                          <w:color w:val="76923C" w:themeColor="accent3" w:themeShade="BF"/>
                          <w:sz w:val="18"/>
                        </w:rPr>
                        <w:t xml:space="preserve">     </w:t>
                      </w:r>
                      <w:r w:rsidR="00B65C30">
                        <w:rPr>
                          <w:b/>
                          <w:color w:val="76923C" w:themeColor="accent3" w:themeShade="BF"/>
                          <w:sz w:val="18"/>
                        </w:rPr>
                        <w:t xml:space="preserve">   </w:t>
                      </w:r>
                      <w:r w:rsidR="00DC12E7">
                        <w:rPr>
                          <w:b/>
                          <w:color w:val="76923C" w:themeColor="accent3" w:themeShade="BF"/>
                          <w:sz w:val="18"/>
                        </w:rPr>
                        <w:t xml:space="preserve"> </w:t>
                      </w:r>
                      <w:r w:rsidR="00D93D84" w:rsidRPr="00B65C30">
                        <w:rPr>
                          <w:b/>
                          <w:color w:val="76923C" w:themeColor="accent3" w:themeShade="BF"/>
                          <w:sz w:val="20"/>
                        </w:rPr>
                        <w:t>For More Information</w:t>
                      </w:r>
                      <w:r w:rsidR="00434A90" w:rsidRPr="00B65C30">
                        <w:rPr>
                          <w:b/>
                          <w:color w:val="76923C" w:themeColor="accent3" w:themeShade="BF"/>
                          <w:sz w:val="20"/>
                        </w:rPr>
                        <w:t xml:space="preserve"> </w:t>
                      </w:r>
                      <w:r w:rsidRPr="00B65C30">
                        <w:rPr>
                          <w:b/>
                          <w:color w:val="76923C" w:themeColor="accent3" w:themeShade="BF"/>
                          <w:sz w:val="20"/>
                        </w:rPr>
                        <w:t>p</w:t>
                      </w:r>
                      <w:r w:rsidR="00D93D84" w:rsidRPr="00B65C30">
                        <w:rPr>
                          <w:b/>
                          <w:color w:val="76923C" w:themeColor="accent3" w:themeShade="BF"/>
                          <w:sz w:val="20"/>
                        </w:rPr>
                        <w:t xml:space="preserve">lease </w:t>
                      </w:r>
                      <w:r w:rsidR="00434A90" w:rsidRPr="00B65C30">
                        <w:rPr>
                          <w:b/>
                          <w:color w:val="76923C" w:themeColor="accent3" w:themeShade="BF"/>
                          <w:sz w:val="20"/>
                        </w:rPr>
                        <w:t>call (2</w:t>
                      </w:r>
                      <w:r w:rsidR="00D93D84" w:rsidRPr="00B65C30">
                        <w:rPr>
                          <w:b/>
                          <w:color w:val="76923C" w:themeColor="accent3" w:themeShade="BF"/>
                          <w:sz w:val="20"/>
                        </w:rPr>
                        <w:t>0</w:t>
                      </w:r>
                      <w:r w:rsidR="00434A90" w:rsidRPr="00B65C30">
                        <w:rPr>
                          <w:b/>
                          <w:color w:val="76923C" w:themeColor="accent3" w:themeShade="BF"/>
                          <w:sz w:val="20"/>
                        </w:rPr>
                        <w:t>2) 5</w:t>
                      </w:r>
                      <w:r w:rsidR="00D93D84" w:rsidRPr="00B65C30">
                        <w:rPr>
                          <w:b/>
                          <w:color w:val="76923C" w:themeColor="accent3" w:themeShade="BF"/>
                          <w:sz w:val="20"/>
                        </w:rPr>
                        <w:t>84</w:t>
                      </w:r>
                      <w:r w:rsidR="00434A90" w:rsidRPr="00B65C30">
                        <w:rPr>
                          <w:b/>
                          <w:color w:val="76923C" w:themeColor="accent3" w:themeShade="BF"/>
                          <w:sz w:val="20"/>
                        </w:rPr>
                        <w:t>-</w:t>
                      </w:r>
                      <w:r w:rsidR="00D93D84" w:rsidRPr="00B65C30">
                        <w:rPr>
                          <w:b/>
                          <w:color w:val="76923C" w:themeColor="accent3" w:themeShade="BF"/>
                          <w:sz w:val="20"/>
                        </w:rPr>
                        <w:t>8322</w:t>
                      </w:r>
                      <w:r w:rsidR="00434A90" w:rsidRPr="00B65C30">
                        <w:rPr>
                          <w:b/>
                          <w:color w:val="76923C" w:themeColor="accent3" w:themeShade="BF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538A089F" wp14:editId="7179AA81">
                <wp:simplePos x="0" y="0"/>
                <wp:positionH relativeFrom="page">
                  <wp:posOffset>513080</wp:posOffset>
                </wp:positionH>
                <wp:positionV relativeFrom="page">
                  <wp:posOffset>711200</wp:posOffset>
                </wp:positionV>
                <wp:extent cx="6678295" cy="1445895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8295" cy="144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32DE6" w14:textId="77777777" w:rsidR="008F4F61" w:rsidRDefault="00A66978" w:rsidP="009F58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F3D5A6" wp14:editId="595820D6">
                                  <wp:extent cx="6300229" cy="1371603"/>
                                  <wp:effectExtent l="19050" t="0" r="5321" b="0"/>
                                  <wp:docPr id="1" name="Picture 0" descr="top_border_black_thi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op_border_black_thin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0229" cy="13716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40.4pt;margin-top:56pt;width:525.85pt;height:113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" o:allowincell="f" filled="f" stroked="f">
                <v:textbox>
                  <w:txbxContent>
                    <w:p w:rsidR="008F4F61" w:rsidRDefault="00A66978" w:rsidP="009F583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00229" cy="1371603"/>
                            <wp:effectExtent l="19050" t="0" r="5321" b="0"/>
                            <wp:docPr id="1" name="Picture 0" descr="top_border_black_thi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op_border_black_thin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0229" cy="13716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638F0289" wp14:editId="00611C5D">
                <wp:simplePos x="0" y="0"/>
                <wp:positionH relativeFrom="page">
                  <wp:posOffset>576580</wp:posOffset>
                </wp:positionH>
                <wp:positionV relativeFrom="page">
                  <wp:posOffset>7945120</wp:posOffset>
                </wp:positionV>
                <wp:extent cx="6611620" cy="1460500"/>
                <wp:effectExtent l="0" t="1270" r="317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DF690" w14:textId="77777777" w:rsidR="00A510C0" w:rsidRDefault="00A66978" w:rsidP="009F58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F0A249" wp14:editId="3E8E9D9E">
                                  <wp:extent cx="6644640" cy="1357630"/>
                                  <wp:effectExtent l="0" t="0" r="3810" b="0"/>
                                  <wp:docPr id="2" name="Picture 1" descr="top_border_black_thic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op_border_black_thick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6079" cy="13579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45.4pt;margin-top:625.6pt;width:520.6pt;height:11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tlWuQIAAME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" o:allowincell="f" filled="f" stroked="f">
                <v:textbox>
                  <w:txbxContent>
                    <w:p w:rsidR="00A510C0" w:rsidRDefault="00A66978" w:rsidP="009F583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44640" cy="1357630"/>
                            <wp:effectExtent l="0" t="0" r="3810" b="0"/>
                            <wp:docPr id="2" name="Picture 1" descr="top_border_black_thic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op_border_black_thick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6079" cy="13579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2889C00D" wp14:editId="47998944">
                <wp:simplePos x="0" y="0"/>
                <wp:positionH relativeFrom="page">
                  <wp:posOffset>454025</wp:posOffset>
                </wp:positionH>
                <wp:positionV relativeFrom="page">
                  <wp:posOffset>876935</wp:posOffset>
                </wp:positionV>
                <wp:extent cx="6840855" cy="1699895"/>
                <wp:effectExtent l="0" t="635" r="1270" b="4445"/>
                <wp:wrapNone/>
                <wp:docPr id="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855" cy="169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87516" w14:textId="77777777" w:rsidR="00A66978" w:rsidRDefault="00A66978" w:rsidP="009F58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417ABD" wp14:editId="6B0E4AF2">
                                  <wp:extent cx="6606540" cy="1426210"/>
                                  <wp:effectExtent l="0" t="0" r="3810" b="2540"/>
                                  <wp:docPr id="22" name="Picture 0" descr="top_border_black_thi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op_border_black_thin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7732" cy="14264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left:0;text-align:left;margin-left:35.75pt;margin-top:69.05pt;width:538.65pt;height:133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fe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" o:allowincell="f" filled="f" stroked="f">
                <v:textbox>
                  <w:txbxContent>
                    <w:p w:rsidR="00A66978" w:rsidRDefault="00A66978" w:rsidP="009F583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06540" cy="1426210"/>
                            <wp:effectExtent l="0" t="0" r="3810" b="2540"/>
                            <wp:docPr id="22" name="Picture 0" descr="top_border_black_thi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op_border_black_thin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7732" cy="14264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57188" w:rsidSect="00320BDC">
      <w:headerReference w:type="even" r:id="rId13"/>
      <w:headerReference w:type="default" r:id="rId14"/>
      <w:head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AA34A5" w14:textId="77777777" w:rsidR="00A06F8E" w:rsidRDefault="00A06F8E" w:rsidP="00C6790D">
      <w:r>
        <w:separator/>
      </w:r>
    </w:p>
  </w:endnote>
  <w:endnote w:type="continuationSeparator" w:id="0">
    <w:p w14:paraId="7B7E64BC" w14:textId="77777777" w:rsidR="00A06F8E" w:rsidRDefault="00A06F8E" w:rsidP="00C67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65EA1E" w14:textId="77777777" w:rsidR="00A06F8E" w:rsidRDefault="00A06F8E" w:rsidP="00C6790D">
      <w:r>
        <w:separator/>
      </w:r>
    </w:p>
  </w:footnote>
  <w:footnote w:type="continuationSeparator" w:id="0">
    <w:p w14:paraId="2BEDCF17" w14:textId="77777777" w:rsidR="00A06F8E" w:rsidRDefault="00A06F8E" w:rsidP="00C67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43829F" w14:textId="77777777" w:rsidR="00C6790D" w:rsidRDefault="00A06F8E">
    <w:pPr>
      <w:pStyle w:val="Header"/>
    </w:pPr>
    <w:r>
      <w:rPr>
        <w:noProof/>
      </w:rPr>
      <w:pict w14:anchorId="5CD022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0859766" o:spid="_x0000_s2050" type="#_x0000_t75" style="position:absolute;left:0;text-align:left;margin-left:0;margin-top:0;width:468pt;height:468pt;z-index:-251657216;mso-position-horizontal:center;mso-position-horizontal-relative:margin;mso-position-vertical:center;mso-position-vertical-relative:margin" o:allowincell="f">
          <v:imagedata r:id="rId1" o:title="1-christmas-tre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73B7C" w14:textId="77777777" w:rsidR="00C6790D" w:rsidRDefault="00A06F8E">
    <w:pPr>
      <w:pStyle w:val="Header"/>
    </w:pPr>
    <w:r>
      <w:rPr>
        <w:noProof/>
      </w:rPr>
      <w:pict w14:anchorId="37C93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0859767" o:spid="_x0000_s2051" type="#_x0000_t75" style="position:absolute;left:0;text-align:left;margin-left:0;margin-top:0;width:468pt;height:468pt;z-index:-251656192;mso-position-horizontal:center;mso-position-horizontal-relative:margin;mso-position-vertical:center;mso-position-vertical-relative:margin" o:allowincell="f">
          <v:imagedata r:id="rId1" o:title="1-christmas-tre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7DCC0" w14:textId="77777777" w:rsidR="00C6790D" w:rsidRDefault="00A06F8E">
    <w:pPr>
      <w:pStyle w:val="Header"/>
    </w:pPr>
    <w:r>
      <w:rPr>
        <w:noProof/>
      </w:rPr>
      <w:pict w14:anchorId="3DD940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0859765" o:spid="_x0000_s2049" type="#_x0000_t75" style="position:absolute;left:0;text-align:left;margin-left:0;margin-top:0;width:468pt;height:468pt;z-index:-251658240;mso-position-horizontal:center;mso-position-horizontal-relative:margin;mso-position-vertical:center;mso-position-vertical-relative:margin" o:allowincell="f">
          <v:imagedata r:id="rId1" o:title="1-christmas-tre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D84"/>
    <w:rsid w:val="00044BB6"/>
    <w:rsid w:val="00080CE3"/>
    <w:rsid w:val="000E3A9E"/>
    <w:rsid w:val="001A3AFB"/>
    <w:rsid w:val="001D013D"/>
    <w:rsid w:val="00320BDC"/>
    <w:rsid w:val="0041075F"/>
    <w:rsid w:val="00434A90"/>
    <w:rsid w:val="0044206E"/>
    <w:rsid w:val="004C468A"/>
    <w:rsid w:val="0055100A"/>
    <w:rsid w:val="00554927"/>
    <w:rsid w:val="0057725B"/>
    <w:rsid w:val="00581368"/>
    <w:rsid w:val="005B306C"/>
    <w:rsid w:val="005C3616"/>
    <w:rsid w:val="006010BF"/>
    <w:rsid w:val="00657188"/>
    <w:rsid w:val="0068192A"/>
    <w:rsid w:val="006D5E14"/>
    <w:rsid w:val="0073299E"/>
    <w:rsid w:val="007365C0"/>
    <w:rsid w:val="008A5DA4"/>
    <w:rsid w:val="008D7C7A"/>
    <w:rsid w:val="008F4F61"/>
    <w:rsid w:val="00972061"/>
    <w:rsid w:val="009C617B"/>
    <w:rsid w:val="009D5CF8"/>
    <w:rsid w:val="009E126D"/>
    <w:rsid w:val="009F583A"/>
    <w:rsid w:val="00A06F8E"/>
    <w:rsid w:val="00A510C0"/>
    <w:rsid w:val="00A66978"/>
    <w:rsid w:val="00A7442E"/>
    <w:rsid w:val="00B237AE"/>
    <w:rsid w:val="00B65C30"/>
    <w:rsid w:val="00B85920"/>
    <w:rsid w:val="00BB6BD8"/>
    <w:rsid w:val="00C16F2C"/>
    <w:rsid w:val="00C6790D"/>
    <w:rsid w:val="00CA3622"/>
    <w:rsid w:val="00D02A31"/>
    <w:rsid w:val="00D04A78"/>
    <w:rsid w:val="00D93D84"/>
    <w:rsid w:val="00DC12E7"/>
    <w:rsid w:val="00DF3A7F"/>
    <w:rsid w:val="00E40FE8"/>
    <w:rsid w:val="00EF309E"/>
    <w:rsid w:val="00EF638D"/>
    <w:rsid w:val="00F06832"/>
    <w:rsid w:val="00F840AF"/>
    <w:rsid w:val="00FE5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BDDD8FD"/>
  <w15:docId w15:val="{23218958-38B0-4974-85A5-FAA4AAE54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583A"/>
    <w:pPr>
      <w:spacing w:after="0" w:line="240" w:lineRule="auto"/>
      <w:jc w:val="center"/>
    </w:pPr>
    <w:rPr>
      <w:rFonts w:asciiTheme="majorHAnsi" w:hAnsiTheme="majorHAnsi"/>
      <w:color w:val="84AA33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583A"/>
    <w:pPr>
      <w:spacing w:before="240" w:after="240" w:line="216" w:lineRule="auto"/>
      <w:outlineLvl w:val="0"/>
    </w:pPr>
    <w:rPr>
      <w:color w:val="C32D2E"/>
      <w:sz w:val="96"/>
      <w:szCs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0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0C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F583A"/>
    <w:rPr>
      <w:rFonts w:asciiTheme="majorHAnsi" w:hAnsiTheme="majorHAnsi"/>
      <w:color w:val="C32D2E"/>
      <w:sz w:val="96"/>
      <w:szCs w:val="96"/>
    </w:rPr>
  </w:style>
  <w:style w:type="paragraph" w:customStyle="1" w:styleId="CompanyName">
    <w:name w:val="Company Name"/>
    <w:basedOn w:val="Normal"/>
    <w:qFormat/>
    <w:rsid w:val="009F583A"/>
  </w:style>
  <w:style w:type="paragraph" w:customStyle="1" w:styleId="DateTime">
    <w:name w:val="Date &amp; Time"/>
    <w:basedOn w:val="Normal"/>
    <w:qFormat/>
    <w:rsid w:val="009F583A"/>
    <w:rPr>
      <w:sz w:val="44"/>
      <w:szCs w:val="44"/>
    </w:rPr>
  </w:style>
  <w:style w:type="paragraph" w:customStyle="1" w:styleId="Italic">
    <w:name w:val="Italic"/>
    <w:basedOn w:val="Normal"/>
    <w:qFormat/>
    <w:rsid w:val="009F583A"/>
    <w:rPr>
      <w:i/>
    </w:rPr>
  </w:style>
  <w:style w:type="paragraph" w:styleId="Header">
    <w:name w:val="header"/>
    <w:basedOn w:val="Normal"/>
    <w:link w:val="HeaderChar"/>
    <w:uiPriority w:val="99"/>
    <w:unhideWhenUsed/>
    <w:rsid w:val="00C679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790D"/>
    <w:rPr>
      <w:rFonts w:asciiTheme="majorHAnsi" w:hAnsiTheme="majorHAnsi"/>
      <w:color w:val="84AA33"/>
    </w:rPr>
  </w:style>
  <w:style w:type="paragraph" w:styleId="Footer">
    <w:name w:val="footer"/>
    <w:basedOn w:val="Normal"/>
    <w:link w:val="FooterChar"/>
    <w:uiPriority w:val="99"/>
    <w:unhideWhenUsed/>
    <w:rsid w:val="00C679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790D"/>
    <w:rPr>
      <w:rFonts w:asciiTheme="majorHAnsi" w:hAnsiTheme="majorHAnsi"/>
      <w:color w:val="84AA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hip\AppData\Roaming\Microsoft\Templates\Holiday%20party%20invitation%20with%20ornaments%20and%20red%20ribbon%20(Formal%20design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C88DE24-926A-41CC-A9D9-D7C490183A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 party invitation with ornaments and red ribbon (Formal design)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Holiday party invitation with red and green ornaments (Formal  design)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party invitation with red and green ornaments (Formal  design)</dc:title>
  <dc:creator>Cornelius Ejiogu</dc:creator>
  <cp:keywords/>
  <cp:lastModifiedBy>Cornelius Ejiogu</cp:lastModifiedBy>
  <cp:revision>2</cp:revision>
  <cp:lastPrinted>2017-12-01T04:10:00Z</cp:lastPrinted>
  <dcterms:created xsi:type="dcterms:W3CDTF">2018-12-02T04:02:00Z</dcterms:created>
  <dcterms:modified xsi:type="dcterms:W3CDTF">2018-12-02T04:02:00Z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TC102480659990</vt:lpwstr>
  </property>
</Properties>
</file>